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1BC8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44"/>
          <w:szCs w:val="44"/>
          <w:lang w:val="en-US" w:eastAsia="zh-CN"/>
        </w:rPr>
      </w:pPr>
    </w:p>
    <w:tbl>
      <w:tblPr>
        <w:tblStyle w:val="4"/>
        <w:tblpPr w:leftFromText="180" w:rightFromText="180" w:vertAnchor="text" w:horzAnchor="page" w:tblpX="1360" w:tblpY="262"/>
        <w:tblOverlap w:val="never"/>
        <w:tblW w:w="95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1"/>
        <w:gridCol w:w="2136"/>
        <w:gridCol w:w="1011"/>
        <w:gridCol w:w="1163"/>
        <w:gridCol w:w="1457"/>
        <w:gridCol w:w="1457"/>
      </w:tblGrid>
      <w:tr w14:paraId="25D8F4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9595" w:type="dxa"/>
            <w:gridSpan w:val="6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62AF7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44"/>
                <w:szCs w:val="44"/>
                <w:lang w:val="en-US" w:eastAsia="zh-CN"/>
              </w:rPr>
            </w:pPr>
          </w:p>
          <w:p w14:paraId="70613E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44"/>
                <w:szCs w:val="44"/>
                <w:lang w:val="en-US" w:eastAsia="zh-CN"/>
              </w:rPr>
              <w:t>报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44"/>
                <w:szCs w:val="44"/>
                <w:lang w:val="en-US" w:eastAsia="zh-CN"/>
              </w:rPr>
              <w:t>价单</w:t>
            </w:r>
          </w:p>
        </w:tc>
      </w:tr>
      <w:tr w14:paraId="37545D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2371" w:type="dxa"/>
            <w:tcBorders>
              <w:top w:val="single" w:color="auto" w:sz="4" w:space="0"/>
            </w:tcBorders>
            <w:vAlign w:val="center"/>
          </w:tcPr>
          <w:p w14:paraId="78934F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  <w:t>产品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eastAsia="zh-CN"/>
              </w:rPr>
              <w:t>品牌</w:t>
            </w:r>
          </w:p>
        </w:tc>
        <w:tc>
          <w:tcPr>
            <w:tcW w:w="2136" w:type="dxa"/>
            <w:tcBorders>
              <w:top w:val="single" w:color="auto" w:sz="4" w:space="0"/>
            </w:tcBorders>
            <w:vAlign w:val="center"/>
          </w:tcPr>
          <w:p w14:paraId="24CE7F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  <w:t>规格</w:t>
            </w:r>
          </w:p>
        </w:tc>
        <w:tc>
          <w:tcPr>
            <w:tcW w:w="1011" w:type="dxa"/>
            <w:tcBorders>
              <w:top w:val="single" w:color="auto" w:sz="4" w:space="0"/>
            </w:tcBorders>
            <w:vAlign w:val="center"/>
          </w:tcPr>
          <w:p w14:paraId="7AA514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  <w:t>单位</w:t>
            </w:r>
          </w:p>
        </w:tc>
        <w:tc>
          <w:tcPr>
            <w:tcW w:w="1163" w:type="dxa"/>
            <w:tcBorders>
              <w:top w:val="single" w:color="auto" w:sz="4" w:space="0"/>
            </w:tcBorders>
            <w:vAlign w:val="center"/>
          </w:tcPr>
          <w:p w14:paraId="47D473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  <w:t>数量</w:t>
            </w:r>
          </w:p>
        </w:tc>
        <w:tc>
          <w:tcPr>
            <w:tcW w:w="1457" w:type="dxa"/>
            <w:tcBorders>
              <w:top w:val="single" w:color="auto" w:sz="4" w:space="0"/>
            </w:tcBorders>
            <w:vAlign w:val="center"/>
          </w:tcPr>
          <w:p w14:paraId="415B48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单价（元）</w:t>
            </w:r>
          </w:p>
        </w:tc>
        <w:tc>
          <w:tcPr>
            <w:tcW w:w="1457" w:type="dxa"/>
            <w:tcBorders>
              <w:top w:val="single" w:color="auto" w:sz="4" w:space="0"/>
            </w:tcBorders>
            <w:vAlign w:val="center"/>
          </w:tcPr>
          <w:p w14:paraId="381D84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总价（元）</w:t>
            </w:r>
          </w:p>
        </w:tc>
      </w:tr>
      <w:tr w14:paraId="329746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2371" w:type="dxa"/>
            <w:vAlign w:val="center"/>
          </w:tcPr>
          <w:p w14:paraId="3DB77DDE">
            <w:pPr>
              <w:spacing w:line="360" w:lineRule="auto"/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6" w:type="dxa"/>
            <w:vAlign w:val="center"/>
          </w:tcPr>
          <w:p w14:paraId="614BC020"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011" w:type="dxa"/>
            <w:vAlign w:val="center"/>
          </w:tcPr>
          <w:p w14:paraId="5F09D652">
            <w:pPr>
              <w:bidi w:val="0"/>
              <w:ind w:firstLine="342" w:firstLineChars="0"/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台</w:t>
            </w:r>
          </w:p>
        </w:tc>
        <w:tc>
          <w:tcPr>
            <w:tcW w:w="1163" w:type="dxa"/>
            <w:vAlign w:val="center"/>
          </w:tcPr>
          <w:p w14:paraId="37459C8C">
            <w:pPr>
              <w:spacing w:line="360" w:lineRule="auto"/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457" w:type="dxa"/>
            <w:vAlign w:val="center"/>
          </w:tcPr>
          <w:p w14:paraId="5ED9FC82"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  <w:tc>
          <w:tcPr>
            <w:tcW w:w="1457" w:type="dxa"/>
            <w:vAlign w:val="center"/>
          </w:tcPr>
          <w:p w14:paraId="4A3A2FD7"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</w:tr>
      <w:tr w14:paraId="4C1AE1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2371" w:type="dxa"/>
            <w:vAlign w:val="center"/>
          </w:tcPr>
          <w:p w14:paraId="1F18DFD9">
            <w:pPr>
              <w:spacing w:line="360" w:lineRule="auto"/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6" w:type="dxa"/>
            <w:vAlign w:val="center"/>
          </w:tcPr>
          <w:p w14:paraId="526D7E85"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  <w:tc>
          <w:tcPr>
            <w:tcW w:w="1011" w:type="dxa"/>
            <w:vAlign w:val="center"/>
          </w:tcPr>
          <w:p w14:paraId="63BC6D73"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台</w:t>
            </w:r>
          </w:p>
        </w:tc>
        <w:tc>
          <w:tcPr>
            <w:tcW w:w="1163" w:type="dxa"/>
            <w:vAlign w:val="center"/>
          </w:tcPr>
          <w:p w14:paraId="6F07DB68">
            <w:pPr>
              <w:spacing w:line="360" w:lineRule="auto"/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457" w:type="dxa"/>
            <w:vAlign w:val="center"/>
          </w:tcPr>
          <w:p w14:paraId="113F0426"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  <w:tc>
          <w:tcPr>
            <w:tcW w:w="1457" w:type="dxa"/>
            <w:vAlign w:val="center"/>
          </w:tcPr>
          <w:p w14:paraId="326A947B"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</w:tr>
      <w:tr w14:paraId="000A77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2371" w:type="dxa"/>
            <w:vAlign w:val="center"/>
          </w:tcPr>
          <w:p w14:paraId="0FC35D34">
            <w:pPr>
              <w:spacing w:line="360" w:lineRule="auto"/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6" w:type="dxa"/>
            <w:vAlign w:val="center"/>
          </w:tcPr>
          <w:p w14:paraId="081532BF"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  <w:tc>
          <w:tcPr>
            <w:tcW w:w="1011" w:type="dxa"/>
            <w:vAlign w:val="center"/>
          </w:tcPr>
          <w:p w14:paraId="1A43A88F">
            <w:pPr>
              <w:spacing w:line="360" w:lineRule="auto"/>
              <w:jc w:val="center"/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63" w:type="dxa"/>
            <w:vAlign w:val="center"/>
          </w:tcPr>
          <w:p w14:paraId="12A97096">
            <w:pPr>
              <w:spacing w:line="360" w:lineRule="auto"/>
              <w:jc w:val="center"/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57" w:type="dxa"/>
            <w:vAlign w:val="center"/>
          </w:tcPr>
          <w:p w14:paraId="14ECADE4"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  <w:tc>
          <w:tcPr>
            <w:tcW w:w="1457" w:type="dxa"/>
            <w:vAlign w:val="center"/>
          </w:tcPr>
          <w:p w14:paraId="747E8244"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</w:tr>
      <w:tr w14:paraId="758E92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9595" w:type="dxa"/>
            <w:gridSpan w:val="6"/>
            <w:vAlign w:val="center"/>
          </w:tcPr>
          <w:p w14:paraId="28BF25DF">
            <w:pPr>
              <w:spacing w:line="360" w:lineRule="auto"/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  <w:t>报价合计（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大写）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           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>元整，小写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    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u w:val="none"/>
                <w:vertAlign w:val="baseline"/>
                <w:lang w:val="en-US" w:eastAsia="zh-CN"/>
              </w:rPr>
              <w:t>元</w:t>
            </w:r>
          </w:p>
        </w:tc>
      </w:tr>
      <w:tr w14:paraId="7D7552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8" w:hRule="atLeast"/>
        </w:trPr>
        <w:tc>
          <w:tcPr>
            <w:tcW w:w="9595" w:type="dxa"/>
            <w:gridSpan w:val="6"/>
            <w:vAlign w:val="center"/>
          </w:tcPr>
          <w:p w14:paraId="5C3C5A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说明：1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所采购产品为含税开票价格，并为一次性报价；</w:t>
            </w:r>
          </w:p>
          <w:p w14:paraId="6B111E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720" w:firstLineChars="30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2.产品价格为包含运费、税费、安装费；</w:t>
            </w:r>
          </w:p>
          <w:p w14:paraId="184F26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720" w:firstLineChars="30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所供产品规格及质量应达到国家标准；</w:t>
            </w:r>
          </w:p>
        </w:tc>
      </w:tr>
    </w:tbl>
    <w:p w14:paraId="2186F112">
      <w:pPr>
        <w:spacing w:line="400" w:lineRule="exact"/>
        <w:jc w:val="left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公司名称（公章）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：</w:t>
      </w:r>
      <w:bookmarkStart w:id="0" w:name="_GoBack"/>
      <w:bookmarkEnd w:id="0"/>
    </w:p>
    <w:p w14:paraId="0A16C4B1">
      <w:pPr>
        <w:spacing w:line="400" w:lineRule="exact"/>
        <w:jc w:val="left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联系人：</w:t>
      </w:r>
    </w:p>
    <w:p w14:paraId="70054168">
      <w:pPr>
        <w:spacing w:line="400" w:lineRule="exact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联系电话：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</w:p>
    <w:p w14:paraId="44DD467E">
      <w:pPr>
        <w:spacing w:line="400" w:lineRule="exact"/>
        <w:ind w:firstLine="6720" w:firstLineChars="21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B1098E3">
      <w:pPr>
        <w:spacing w:line="400" w:lineRule="exact"/>
        <w:ind w:firstLine="6720" w:firstLineChars="21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52A0EC5">
      <w:pPr>
        <w:spacing w:line="400" w:lineRule="exact"/>
        <w:ind w:firstLine="6720" w:firstLineChars="21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  月  日</w:t>
      </w:r>
    </w:p>
    <w:p w14:paraId="726741EE">
      <w:pPr>
        <w:spacing w:line="400" w:lineRule="exact"/>
        <w:jc w:val="left"/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</w:t>
      </w:r>
    </w:p>
    <w:sectPr>
      <w:pgSz w:w="11906" w:h="16838"/>
      <w:pgMar w:top="1270" w:right="1349" w:bottom="1270" w:left="134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  <w:embedRegular r:id="rId1" w:fontKey="{21E3670B-79AF-401E-93D9-0310832537D2}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80C77B8E-A820-4C23-AA7D-727BE2DD793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3" w:fontKey="{D73FD660-C212-4C20-9976-5DA1DD76002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C63B1505-E3ED-4C5A-B947-3F2E024C1C1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5877F73-88FC-46A9-A776-ED09B2336DE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46EAD4E5-C067-4731-8E66-BCED6A6E46A6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27489009-11C7-4934-9507-61D0232AFF5B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QsImhkaWQiOiI5MTZhNWY3ZWI4MGU5NTYxNTZiMmIwMzBiMTI4MmI2ZCIsInVzZXJDb3VudCI6Mn0="/>
  </w:docVars>
  <w:rsids>
    <w:rsidRoot w:val="6F631325"/>
    <w:rsid w:val="019270DC"/>
    <w:rsid w:val="03724537"/>
    <w:rsid w:val="07747AB9"/>
    <w:rsid w:val="0B053B05"/>
    <w:rsid w:val="0B2425B6"/>
    <w:rsid w:val="1E6B0DA2"/>
    <w:rsid w:val="1FEF4E1F"/>
    <w:rsid w:val="25FA7319"/>
    <w:rsid w:val="277976C4"/>
    <w:rsid w:val="2D5F5D1A"/>
    <w:rsid w:val="33FD3566"/>
    <w:rsid w:val="37087EF9"/>
    <w:rsid w:val="3A6E7AD1"/>
    <w:rsid w:val="4F3036C9"/>
    <w:rsid w:val="52DC0984"/>
    <w:rsid w:val="5DC310BE"/>
    <w:rsid w:val="656D3445"/>
    <w:rsid w:val="67D04E79"/>
    <w:rsid w:val="6F631325"/>
    <w:rsid w:val="70545BA6"/>
    <w:rsid w:val="74B10200"/>
    <w:rsid w:val="787E29E8"/>
    <w:rsid w:val="7A993FD2"/>
    <w:rsid w:val="7C0466D2"/>
    <w:rsid w:val="7FB83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eastAsia="宋体" w:cs="Times New Roman"/>
      <w:kern w:val="0"/>
      <w:sz w:val="24"/>
      <w:szCs w:val="20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831038f9-2a53-4184-8e3a-a9353d8c4251\&#20844;&#21496;&#35810;&#20215;&#20989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公司询价函.docx</Template>
  <Pages>1</Pages>
  <Words>304</Words>
  <Characters>355</Characters>
  <Lines>0</Lines>
  <Paragraphs>0</Paragraphs>
  <TotalTime>18</TotalTime>
  <ScaleCrop>false</ScaleCrop>
  <LinksUpToDate>false</LinksUpToDate>
  <CharactersWithSpaces>458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2024-01-08T06:35:00Z</dcterms:created>
  <dc:creator>程顺玉</dc:creator>
  <cp:lastModifiedBy>小小莲子</cp:lastModifiedBy>
  <dcterms:modified xsi:type="dcterms:W3CDTF">2025-10-27T06:16:34Z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6A2960AAD32746CC92AC46072419477C_13</vt:lpwstr>
  </property>
  <property fmtid="{D5CDD505-2E9C-101B-9397-08002B2CF9AE}" pid="4" name="KSOTemplateUUID">
    <vt:lpwstr>v1.0_mb_n6stEtI0MDEu/CtzTVk6Ng==</vt:lpwstr>
  </property>
  <property fmtid="{D5CDD505-2E9C-101B-9397-08002B2CF9AE}" pid="5" name="KSOTemplateDocerSaveRecord">
    <vt:lpwstr>eyJoZGlkIjoiOTE2YTVmN2ViODBlOTU2MTU2YjJiMDMwYjEyODJiNmQiLCJ1c2VySWQiOiI5OTE3Nzk5MTQifQ==</vt:lpwstr>
  </property>
</Properties>
</file>